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A6739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  <w:t>阿克苏职业技术学院</w:t>
      </w:r>
    </w:p>
    <w:p w14:paraId="51740AA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  <w:t>第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  <w:lang w:val="en-US" w:eastAsia="zh-CN"/>
        </w:rPr>
        <w:t xml:space="preserve">    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lang w:val="en-US" w:eastAsia="zh-CN"/>
        </w:rPr>
        <w:t>周劳动实践记录表</w:t>
      </w:r>
    </w:p>
    <w:p w14:paraId="3A6F85D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560" w:lineRule="exact"/>
        <w:jc w:val="left"/>
        <w:textAlignment w:val="auto"/>
        <w:rPr>
          <w:rFonts w:hint="default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填报人：                                                  填报日期：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3"/>
        <w:gridCol w:w="2735"/>
        <w:gridCol w:w="1517"/>
        <w:gridCol w:w="2631"/>
      </w:tblGrid>
      <w:tr w14:paraId="62D24A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413" w:type="dxa"/>
            <w:vAlign w:val="center"/>
          </w:tcPr>
          <w:p w14:paraId="087A70A8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活动主题</w:t>
            </w:r>
          </w:p>
        </w:tc>
        <w:tc>
          <w:tcPr>
            <w:tcW w:w="6883" w:type="dxa"/>
            <w:gridSpan w:val="3"/>
            <w:vAlign w:val="center"/>
          </w:tcPr>
          <w:p w14:paraId="1EE3B1F4">
            <w:pPr>
              <w:jc w:val="center"/>
              <w:rPr>
                <w:rFonts w:hint="default" w:ascii="思源宋体 CN" w:hAnsi="思源宋体 CN" w:eastAsia="思源宋体 CN"/>
                <w:sz w:val="28"/>
                <w:szCs w:val="28"/>
                <w:lang w:val="en-US"/>
              </w:rPr>
            </w:pPr>
          </w:p>
        </w:tc>
      </w:tr>
      <w:tr w14:paraId="690F83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1413" w:type="dxa"/>
            <w:vAlign w:val="center"/>
          </w:tcPr>
          <w:p w14:paraId="7AC5F649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活动日期</w:t>
            </w:r>
          </w:p>
        </w:tc>
        <w:tc>
          <w:tcPr>
            <w:tcW w:w="2735" w:type="dxa"/>
            <w:vAlign w:val="center"/>
          </w:tcPr>
          <w:p w14:paraId="46E28A52">
            <w:pPr>
              <w:jc w:val="center"/>
              <w:rPr>
                <w:rFonts w:hint="default" w:ascii="思源宋体 CN" w:hAnsi="思源宋体 CN" w:eastAsia="思源宋体 CN"/>
                <w:sz w:val="28"/>
                <w:szCs w:val="28"/>
                <w:lang w:val="en-US" w:eastAsia="zh-CN"/>
              </w:rPr>
            </w:pPr>
          </w:p>
        </w:tc>
        <w:tc>
          <w:tcPr>
            <w:tcW w:w="1517" w:type="dxa"/>
            <w:vAlign w:val="center"/>
          </w:tcPr>
          <w:p w14:paraId="4AAD025B">
            <w:pPr>
              <w:jc w:val="center"/>
              <w:rPr>
                <w:rFonts w:ascii="思源宋体 CN" w:hAnsi="思源宋体 CN" w:eastAsia="思源宋体 CN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活动地点</w:t>
            </w:r>
          </w:p>
        </w:tc>
        <w:tc>
          <w:tcPr>
            <w:tcW w:w="2631" w:type="dxa"/>
            <w:vAlign w:val="center"/>
          </w:tcPr>
          <w:p w14:paraId="7753F3FF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jc w:val="both"/>
              <w:textAlignment w:val="auto"/>
              <w:rPr>
                <w:rFonts w:hint="default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室内：</w:t>
            </w:r>
          </w:p>
          <w:p w14:paraId="437FFE48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室外：</w:t>
            </w:r>
          </w:p>
        </w:tc>
      </w:tr>
      <w:tr w14:paraId="043022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413" w:type="dxa"/>
            <w:vAlign w:val="center"/>
          </w:tcPr>
          <w:p w14:paraId="768BFECD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活动目的</w:t>
            </w:r>
          </w:p>
        </w:tc>
        <w:tc>
          <w:tcPr>
            <w:tcW w:w="6883" w:type="dxa"/>
            <w:gridSpan w:val="3"/>
            <w:vAlign w:val="center"/>
          </w:tcPr>
          <w:p w14:paraId="49E5AF95">
            <w:pPr>
              <w:jc w:val="center"/>
              <w:rPr>
                <w:rFonts w:ascii="思源宋体 CN" w:hAnsi="思源宋体 CN" w:eastAsia="思源宋体 CN"/>
                <w:sz w:val="28"/>
                <w:szCs w:val="28"/>
              </w:rPr>
            </w:pPr>
          </w:p>
        </w:tc>
      </w:tr>
      <w:tr w14:paraId="514960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2" w:hRule="atLeast"/>
        </w:trPr>
        <w:tc>
          <w:tcPr>
            <w:tcW w:w="1413" w:type="dxa"/>
            <w:vAlign w:val="center"/>
          </w:tcPr>
          <w:p w14:paraId="5A974F93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活动过程</w:t>
            </w:r>
          </w:p>
        </w:tc>
        <w:tc>
          <w:tcPr>
            <w:tcW w:w="6883" w:type="dxa"/>
            <w:gridSpan w:val="3"/>
            <w:vAlign w:val="center"/>
          </w:tcPr>
          <w:p w14:paraId="5DC0DE66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textAlignment w:val="auto"/>
              <w:rPr>
                <w:rFonts w:hint="default" w:ascii="仿宋" w:hAnsi="仿宋" w:eastAsia="仿宋" w:cs="仿宋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</w:p>
          <w:p w14:paraId="1D2FBA39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必须要体现的数据：本次劳动教育实践课参加的行政班级一共有X个，分别有X级X个，X级X个，X级X个；参与师生一共有X人。</w:t>
            </w:r>
          </w:p>
          <w:p w14:paraId="1D5FD733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eastAsia" w:ascii="仿宋" w:hAnsi="仿宋" w:eastAsia="仿宋" w:cs="仿宋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</w:p>
          <w:p w14:paraId="571DCCB0">
            <w:p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</w:p>
        </w:tc>
      </w:tr>
      <w:tr w14:paraId="1F1E5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44" w:hRule="atLeast"/>
        </w:trPr>
        <w:tc>
          <w:tcPr>
            <w:tcW w:w="1413" w:type="dxa"/>
            <w:vAlign w:val="center"/>
          </w:tcPr>
          <w:p w14:paraId="78D06694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过程</w:t>
            </w: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梳理</w:t>
            </w:r>
          </w:p>
        </w:tc>
        <w:tc>
          <w:tcPr>
            <w:tcW w:w="6883" w:type="dxa"/>
            <w:gridSpan w:val="3"/>
            <w:vAlign w:val="center"/>
          </w:tcPr>
          <w:p w14:paraId="68C59666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1.参与本次活动的有X级X个班级，每个年级/班级的负责人是X；</w:t>
            </w:r>
          </w:p>
          <w:p w14:paraId="39EAE797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default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2.经验收各班班级卫生均为X（等级），合格率为X%。</w:t>
            </w:r>
          </w:p>
          <w:p w14:paraId="05A11699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default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3.表现优秀的班级X班；</w:t>
            </w:r>
          </w:p>
          <w:p w14:paraId="708F3495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default" w:ascii="思源宋体 CN" w:hAnsi="思源宋体 CN" w:eastAsia="思源宋体 CN"/>
                <w:sz w:val="28"/>
                <w:szCs w:val="28"/>
                <w:lang w:val="en-US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4.需整改的班级。</w:t>
            </w:r>
          </w:p>
        </w:tc>
      </w:tr>
      <w:tr w14:paraId="552807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4" w:hRule="atLeast"/>
        </w:trPr>
        <w:tc>
          <w:tcPr>
            <w:tcW w:w="1413" w:type="dxa"/>
            <w:vAlign w:val="center"/>
          </w:tcPr>
          <w:p w14:paraId="31F355B1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下发通知的截图</w:t>
            </w:r>
          </w:p>
        </w:tc>
        <w:tc>
          <w:tcPr>
            <w:tcW w:w="6883" w:type="dxa"/>
            <w:gridSpan w:val="3"/>
            <w:vAlign w:val="center"/>
          </w:tcPr>
          <w:p w14:paraId="2476DBE3">
            <w:pPr>
              <w:tabs>
                <w:tab w:val="left" w:pos="4455"/>
              </w:tabs>
              <w:bidi w:val="0"/>
              <w:jc w:val="left"/>
              <w:rPr>
                <w:rFonts w:hint="eastAsia"/>
                <w:lang w:val="en-US" w:eastAsia="zh-CN"/>
              </w:rPr>
            </w:pPr>
          </w:p>
        </w:tc>
      </w:tr>
      <w:tr w14:paraId="76F658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34" w:hRule="atLeast"/>
        </w:trPr>
        <w:tc>
          <w:tcPr>
            <w:tcW w:w="1413" w:type="dxa"/>
            <w:vAlign w:val="center"/>
          </w:tcPr>
          <w:p w14:paraId="7B24A97E">
            <w:pPr>
              <w:jc w:val="center"/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活动图片</w:t>
            </w:r>
          </w:p>
        </w:tc>
        <w:tc>
          <w:tcPr>
            <w:tcW w:w="6883" w:type="dxa"/>
            <w:gridSpan w:val="3"/>
            <w:vAlign w:val="center"/>
          </w:tcPr>
          <w:p w14:paraId="55C4DA6A">
            <w:pPr>
              <w:bidi w:val="0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  <w:p w14:paraId="1570B729">
            <w:pPr>
              <w:tabs>
                <w:tab w:val="left" w:pos="4455"/>
              </w:tabs>
              <w:bidi w:val="0"/>
              <w:jc w:val="left"/>
              <w:rPr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</w:tr>
      <w:tr w14:paraId="23C4C2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1" w:hRule="atLeast"/>
        </w:trPr>
        <w:tc>
          <w:tcPr>
            <w:tcW w:w="1413" w:type="dxa"/>
            <w:vAlign w:val="center"/>
          </w:tcPr>
          <w:p w14:paraId="2B915079">
            <w:pPr>
              <w:jc w:val="center"/>
              <w:rPr>
                <w:rFonts w:hint="default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心得体会及</w:t>
            </w:r>
          </w:p>
          <w:p w14:paraId="1744EB02">
            <w:pPr>
              <w:pStyle w:val="6"/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不足反思</w:t>
            </w:r>
          </w:p>
        </w:tc>
        <w:tc>
          <w:tcPr>
            <w:tcW w:w="6883" w:type="dxa"/>
            <w:gridSpan w:val="3"/>
            <w:vAlign w:val="center"/>
          </w:tcPr>
          <w:p w14:paraId="01BC15FA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default" w:ascii="仿宋" w:hAnsi="仿宋" w:eastAsia="仿宋" w:cs="仿宋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</w:p>
        </w:tc>
      </w:tr>
      <w:tr w14:paraId="0087B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0" w:hRule="atLeast"/>
        </w:trPr>
        <w:tc>
          <w:tcPr>
            <w:tcW w:w="1413" w:type="dxa"/>
            <w:vAlign w:val="center"/>
          </w:tcPr>
          <w:p w14:paraId="6E3C6670">
            <w:pPr>
              <w:pStyle w:val="6"/>
              <w:ind w:left="0" w:leftChars="0" w:firstLine="0" w:firstLineChars="0"/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整改措施</w:t>
            </w:r>
          </w:p>
          <w:p w14:paraId="290A0BDB">
            <w:pPr>
              <w:pStyle w:val="6"/>
              <w:ind w:left="0" w:leftChars="0" w:firstLine="0" w:firstLineChars="0"/>
              <w:rPr>
                <w:rFonts w:hint="default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及下一周工作计划</w:t>
            </w:r>
          </w:p>
        </w:tc>
        <w:tc>
          <w:tcPr>
            <w:tcW w:w="6883" w:type="dxa"/>
            <w:gridSpan w:val="3"/>
            <w:vAlign w:val="center"/>
          </w:tcPr>
          <w:p w14:paraId="5B43A3DF">
            <w:pPr>
              <w:pStyle w:val="2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60" w:lineRule="exact"/>
              <w:ind w:firstLine="560" w:firstLineChars="200"/>
              <w:textAlignment w:val="auto"/>
              <w:rPr>
                <w:rFonts w:hint="default" w:ascii="思源宋体 CN" w:hAnsi="思源宋体 CN" w:eastAsia="思源宋体 CN"/>
                <w:sz w:val="28"/>
                <w:szCs w:val="28"/>
                <w:lang w:val="en-US"/>
              </w:rPr>
            </w:pPr>
          </w:p>
        </w:tc>
      </w:tr>
      <w:tr w14:paraId="0CC4A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1413" w:type="dxa"/>
            <w:vAlign w:val="center"/>
          </w:tcPr>
          <w:p w14:paraId="4A31363F">
            <w:pPr>
              <w:pStyle w:val="6"/>
              <w:ind w:left="0" w:leftChars="0" w:firstLine="0" w:firstLineChars="0"/>
              <w:rPr>
                <w:rFonts w:hint="default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公益服务</w:t>
            </w:r>
          </w:p>
        </w:tc>
        <w:tc>
          <w:tcPr>
            <w:tcW w:w="6883" w:type="dxa"/>
            <w:gridSpan w:val="3"/>
            <w:vAlign w:val="center"/>
          </w:tcPr>
          <w:p w14:paraId="1C7F419B">
            <w:pPr>
              <w:jc w:val="left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本周本学院是否有学生参与部分服务性劳动：</w:t>
            </w:r>
          </w:p>
          <w:p w14:paraId="14DD9007">
            <w:pPr>
              <w:ind w:firstLine="1680" w:firstLineChars="600"/>
              <w:jc w:val="left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是□     否□</w:t>
            </w:r>
          </w:p>
          <w:p w14:paraId="4CE46EC6">
            <w:pPr>
              <w:pStyle w:val="6"/>
              <w:ind w:left="0" w:leftChars="0" w:firstLine="0" w:firstLineChars="0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服务劳动地点：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u w:val="single"/>
                <w:lang w:val="en-US" w:eastAsia="zh-CN" w:bidi="ar-SA"/>
              </w:rPr>
              <w:t xml:space="preserve">         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 xml:space="preserve"> 服务劳动内容：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u w:val="single"/>
                <w:lang w:val="en-US" w:eastAsia="zh-CN" w:bidi="ar-SA"/>
              </w:rPr>
              <w:t xml:space="preserve">        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 xml:space="preserve">   </w:t>
            </w:r>
          </w:p>
          <w:p w14:paraId="3FDB61D7">
            <w:pPr>
              <w:pStyle w:val="6"/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 xml:space="preserve">参与服务劳动的学生姓名及班级： 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u w:val="single"/>
                <w:lang w:val="en-US" w:eastAsia="zh-CN" w:bidi="ar-SA"/>
              </w:rPr>
              <w:t xml:space="preserve">               </w:t>
            </w: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 xml:space="preserve">    </w:t>
            </w:r>
          </w:p>
        </w:tc>
      </w:tr>
      <w:tr w14:paraId="502800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5" w:hRule="atLeast"/>
        </w:trPr>
        <w:tc>
          <w:tcPr>
            <w:tcW w:w="1413" w:type="dxa"/>
            <w:vAlign w:val="center"/>
          </w:tcPr>
          <w:p w14:paraId="70B43CDC">
            <w:pPr>
              <w:pStyle w:val="6"/>
              <w:ind w:left="0" w:leftChars="0" w:firstLine="0" w:firstLineChars="0"/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二级学院</w:t>
            </w:r>
          </w:p>
          <w:p w14:paraId="14C746F4">
            <w:pPr>
              <w:pStyle w:val="6"/>
              <w:ind w:left="0" w:leftChars="0" w:firstLine="0" w:firstLineChars="0"/>
              <w:rPr>
                <w:rFonts w:hint="default" w:ascii="黑体" w:hAnsi="黑体" w:eastAsia="黑体" w:cs="黑体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 xml:space="preserve">审核意见 </w:t>
            </w:r>
          </w:p>
        </w:tc>
        <w:tc>
          <w:tcPr>
            <w:tcW w:w="6883" w:type="dxa"/>
            <w:gridSpan w:val="3"/>
            <w:vAlign w:val="center"/>
          </w:tcPr>
          <w:p w14:paraId="47C588C4">
            <w:pPr>
              <w:widowControl/>
              <w:adjustRightInd w:val="0"/>
              <w:snapToGrid w:val="0"/>
              <w:ind w:firstLine="2625" w:firstLineChars="1250"/>
              <w:jc w:val="left"/>
              <w:rPr>
                <w:rFonts w:hint="eastAsia" w:ascii="仿宋_GB2312" w:eastAsia="仿宋_GB2312"/>
                <w:szCs w:val="21"/>
              </w:rPr>
            </w:pPr>
          </w:p>
          <w:p w14:paraId="7C8E35BB">
            <w:pPr>
              <w:widowControl/>
              <w:adjustRightInd w:val="0"/>
              <w:snapToGrid w:val="0"/>
              <w:ind w:firstLine="2625" w:firstLineChars="1250"/>
              <w:jc w:val="left"/>
              <w:rPr>
                <w:rFonts w:hint="eastAsia" w:ascii="仿宋_GB2312" w:eastAsia="仿宋_GB2312"/>
                <w:szCs w:val="21"/>
              </w:rPr>
            </w:pPr>
          </w:p>
          <w:p w14:paraId="55315012">
            <w:pPr>
              <w:jc w:val="right"/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</w:pPr>
            <w:bookmarkStart w:id="0" w:name="_GoBack"/>
            <w:bookmarkEnd w:id="0"/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签名：                （盖章）</w:t>
            </w:r>
          </w:p>
          <w:p w14:paraId="57B54E62">
            <w:pPr>
              <w:jc w:val="right"/>
              <w:rPr>
                <w:rFonts w:hint="default"/>
                <w:lang w:val="en-US" w:eastAsia="zh-CN"/>
              </w:rPr>
            </w:pPr>
            <w:r>
              <w:rPr>
                <w:rFonts w:hint="eastAsia" w:ascii="方正仿宋_GB2312" w:hAnsi="方正仿宋_GB2312" w:eastAsia="方正仿宋_GB2312" w:cs="方正仿宋_GB2312"/>
                <w:color w:val="161616"/>
                <w:kern w:val="2"/>
                <w:sz w:val="28"/>
                <w:szCs w:val="28"/>
                <w:lang w:val="en-US" w:eastAsia="zh-CN" w:bidi="ar-SA"/>
              </w:rPr>
              <w:t>年     月    日</w:t>
            </w:r>
          </w:p>
        </w:tc>
      </w:tr>
    </w:tbl>
    <w:p w14:paraId="375CF0F1">
      <w:pPr>
        <w:spacing w:line="400" w:lineRule="exact"/>
        <w:rPr>
          <w:rFonts w:hint="eastAsia" w:ascii="思源宋体 CN" w:hAnsi="思源宋体 CN" w:eastAsia="思源宋体 CN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B5D21E4E-3706-4766-BEFF-CADD921E71A8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  <w:embedRegular r:id="rId2" w:fontKey="{3EEAA103-71BC-46F5-A49E-836C7383828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8208B2D-C2EA-4F81-8C4D-E66B791A1D8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FBB8B21F-F1CE-4A14-8C05-BF8ED96732A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99239103-E425-4AC1-AF1D-886D167AA05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B1734930-4151-46AC-8C23-0D4BF1B0778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472E8F73-B34B-41E3-8E53-77F552EF9BD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34D34286-22A6-4F8F-B2BE-333B153CD1BC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9" w:fontKey="{CFEF7E56-5790-4C61-8656-C6F5969903E6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0" w:fontKey="{FA77E060-B41A-4C1C-8781-3581FCD479FE}"/>
  </w:font>
  <w:font w:name="思源宋体 CN">
    <w:panose1 w:val="02020400000000000000"/>
    <w:charset w:val="86"/>
    <w:family w:val="roman"/>
    <w:pitch w:val="default"/>
    <w:sig w:usb0="20000083" w:usb1="2ADF3C10" w:usb2="00000016" w:usb3="00000000" w:csb0="60060107" w:csb1="00000000"/>
    <w:embedRegular r:id="rId11" w:fontKey="{DB4F7BD4-7D45-4B30-B7A1-A5D8B36D7CC5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2" w:fontKey="{870B844F-7A96-44B7-B440-BA5B8EF99A66}"/>
  </w:font>
  <w:font w:name="仿宋_GB2312">
    <w:panose1 w:val="02010609030101010101"/>
    <w:charset w:val="86"/>
    <w:family w:val="roman"/>
    <w:pitch w:val="default"/>
    <w:sig w:usb0="00000001" w:usb1="080E0000" w:usb2="00000000" w:usb3="00000000" w:csb0="00040000" w:csb1="00000000"/>
    <w:embedRegular r:id="rId13" w:fontKey="{5544F3DC-FC76-429F-8806-0C714155CF3C}"/>
  </w:font>
  <w:font w:name="汉仪黑方简">
    <w:panose1 w:val="00020600040101010101"/>
    <w:charset w:val="86"/>
    <w:family w:val="auto"/>
    <w:pitch w:val="default"/>
    <w:sig w:usb0="A000003F" w:usb1="0AC17CFA" w:usb2="00000016" w:usb3="00000000" w:csb0="0004009F" w:csb1="00000000"/>
  </w:font>
  <w:font w:name="方正楷体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公文黑体">
    <w:panose1 w:val="02000500000000000000"/>
    <w:charset w:val="86"/>
    <w:family w:val="auto"/>
    <w:pitch w:val="default"/>
    <w:sig w:usb0="A00002BF" w:usb1="38CF7CFA" w:usb2="00000016" w:usb3="00000000" w:csb0="00040001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4" w:fontKey="{002072A0-B80B-4587-B001-A652872B556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IsImhkaWQiOiI0OTUyZWQ4MTBkNjM1ODQyMjE3MjUyNTMxZjlhMzk5YiIsInVzZXJDb3VudCI6OH0="/>
  </w:docVars>
  <w:rsids>
    <w:rsidRoot w:val="1F913958"/>
    <w:rsid w:val="002A32BF"/>
    <w:rsid w:val="0053445B"/>
    <w:rsid w:val="005579B3"/>
    <w:rsid w:val="00756A9F"/>
    <w:rsid w:val="007A2D75"/>
    <w:rsid w:val="007F45CE"/>
    <w:rsid w:val="0090026B"/>
    <w:rsid w:val="00985766"/>
    <w:rsid w:val="00AE74A2"/>
    <w:rsid w:val="00C74E80"/>
    <w:rsid w:val="00CC1D52"/>
    <w:rsid w:val="00E325B4"/>
    <w:rsid w:val="0B6853B1"/>
    <w:rsid w:val="1226519C"/>
    <w:rsid w:val="13D30429"/>
    <w:rsid w:val="17017723"/>
    <w:rsid w:val="1AEF62E8"/>
    <w:rsid w:val="1B8D06D7"/>
    <w:rsid w:val="1CD13552"/>
    <w:rsid w:val="1F913958"/>
    <w:rsid w:val="269B7AAF"/>
    <w:rsid w:val="27ED1356"/>
    <w:rsid w:val="27FC02F9"/>
    <w:rsid w:val="290A42CB"/>
    <w:rsid w:val="300E470C"/>
    <w:rsid w:val="32B61940"/>
    <w:rsid w:val="3809259C"/>
    <w:rsid w:val="39E52AE8"/>
    <w:rsid w:val="3DBF10F2"/>
    <w:rsid w:val="48AA6581"/>
    <w:rsid w:val="561548D9"/>
    <w:rsid w:val="5FC94576"/>
    <w:rsid w:val="61154658"/>
    <w:rsid w:val="62B66AFB"/>
    <w:rsid w:val="659770B8"/>
    <w:rsid w:val="67FB3025"/>
    <w:rsid w:val="681345B8"/>
    <w:rsid w:val="6D527B1B"/>
    <w:rsid w:val="71A60F9B"/>
    <w:rsid w:val="71DB7293"/>
    <w:rsid w:val="72FD05E5"/>
    <w:rsid w:val="75181898"/>
    <w:rsid w:val="7B6B0973"/>
    <w:rsid w:val="7B8C6B3B"/>
    <w:rsid w:val="7E205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autoRedefine/>
    <w:semiHidden/>
    <w:unhideWhenUsed/>
    <w:qFormat/>
    <w:uiPriority w:val="1"/>
  </w:style>
  <w:style w:type="table" w:default="1" w:styleId="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rPr>
      <w:sz w:val="24"/>
      <w:szCs w:val="24"/>
    </w:rPr>
  </w:style>
  <w:style w:type="table" w:styleId="4">
    <w:name w:val="Table Grid"/>
    <w:basedOn w:val="3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Body Text First Indent1"/>
    <w:autoRedefine/>
    <w:qFormat/>
    <w:uiPriority w:val="0"/>
    <w:pPr>
      <w:widowControl w:val="0"/>
      <w:spacing w:after="120"/>
      <w:ind w:firstLine="200" w:firstLineChars="20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b35bc5b9-8ddf-41fb-9fee-ee294178a675\&#20013;&#23567;&#23398;&#29983;&#21171;&#21160;&#23454;&#36341;&#35760;&#24405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中小学生劳动实践记录表.docx</Template>
  <Pages>3</Pages>
  <Words>803</Words>
  <Characters>869</Characters>
  <Lines>3</Lines>
  <Paragraphs>1</Paragraphs>
  <TotalTime>11</TotalTime>
  <ScaleCrop>false</ScaleCrop>
  <LinksUpToDate>false</LinksUpToDate>
  <CharactersWithSpaces>973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2024-03-13T04:05:00Z</dcterms:created>
  <dc:creator>dreaMT</dc:creator>
  <cp:lastModifiedBy>dreaMT</cp:lastModifiedBy>
  <dcterms:modified xsi:type="dcterms:W3CDTF">2024-12-04T04:19:05Z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v1.0_mb_iAc8XnXepUC9PNkl5JtlWg==</vt:lpwstr>
  </property>
  <property fmtid="{D5CDD505-2E9C-101B-9397-08002B2CF9AE}" pid="4" name="ICV">
    <vt:lpwstr>163CAF24EAF34DE281A8EFEBA2B998DE_13</vt:lpwstr>
  </property>
</Properties>
</file>